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2"/>
        <w:tblOverlap w:val="never"/>
        <w:tblW w:w="51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8891"/>
      </w:tblGrid>
      <w:tr w:rsidR="00104221" w:rsidRPr="009C42FA" w14:paraId="46F5FF93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7D9CE63C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Name of Committee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0739942C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F82F5B" w:rsidRPr="009C42FA" w14:paraId="7B4E7C85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71C1C8B3" w14:textId="5F5FD5D4" w:rsidR="00F82F5B" w:rsidRPr="009C42FA" w:rsidRDefault="00F82F5B" w:rsidP="00F82F5B">
            <w:pPr>
              <w:rPr>
                <w:sz w:val="24"/>
              </w:rPr>
            </w:pPr>
            <w:r>
              <w:rPr>
                <w:sz w:val="24"/>
              </w:rPr>
              <w:t>Account</w:t>
            </w:r>
          </w:p>
        </w:tc>
        <w:tc>
          <w:tcPr>
            <w:tcW w:w="39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3D78C2" w14:textId="77777777" w:rsidR="00F82F5B" w:rsidRPr="009C42FA" w:rsidRDefault="00F82F5B" w:rsidP="00F82F5B">
            <w:pPr>
              <w:spacing w:before="120"/>
              <w:rPr>
                <w:sz w:val="24"/>
              </w:rPr>
            </w:pPr>
          </w:p>
        </w:tc>
      </w:tr>
      <w:tr w:rsidR="00F82F5B" w:rsidRPr="009C42FA" w14:paraId="0C94C322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29690F9A" w14:textId="27142935" w:rsidR="00F82F5B" w:rsidRPr="009C42FA" w:rsidRDefault="00F82F5B" w:rsidP="00F82F5B">
            <w:pPr>
              <w:rPr>
                <w:sz w:val="24"/>
              </w:rPr>
            </w:pPr>
          </w:p>
        </w:tc>
        <w:tc>
          <w:tcPr>
            <w:tcW w:w="3990" w:type="pct"/>
            <w:tcBorders>
              <w:top w:val="single" w:sz="4" w:space="0" w:color="auto"/>
            </w:tcBorders>
            <w:vAlign w:val="bottom"/>
          </w:tcPr>
          <w:p w14:paraId="3E884390" w14:textId="77777777" w:rsidR="00F82F5B" w:rsidRPr="009C42FA" w:rsidRDefault="00F82F5B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001F4DEC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665A8EF4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Date of Request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3B2B1DB4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29895869" w14:textId="77777777" w:rsidTr="008F0259">
        <w:trPr>
          <w:trHeight w:val="204"/>
        </w:trPr>
        <w:tc>
          <w:tcPr>
            <w:tcW w:w="1010" w:type="pct"/>
            <w:vAlign w:val="bottom"/>
          </w:tcPr>
          <w:p w14:paraId="4BFD0DCE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Amount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46078515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3D3AC370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15118F8F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Payable to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5DBD2B80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308CF457" w14:textId="77777777" w:rsidTr="008F0259">
        <w:trPr>
          <w:trHeight w:val="204"/>
        </w:trPr>
        <w:tc>
          <w:tcPr>
            <w:tcW w:w="1010" w:type="pct"/>
            <w:vAlign w:val="bottom"/>
          </w:tcPr>
          <w:p w14:paraId="126875C9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Address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4C7B482E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5E1C89A9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2A86691A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City/State/Zip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017AC678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00CB04A7" w14:textId="77777777" w:rsidTr="008F0259">
        <w:trPr>
          <w:trHeight w:val="204"/>
        </w:trPr>
        <w:tc>
          <w:tcPr>
            <w:tcW w:w="1010" w:type="pct"/>
            <w:vAlign w:val="bottom"/>
          </w:tcPr>
          <w:p w14:paraId="07DA0EB6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Mail to Other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537313CA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7EB959F4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077E2D19" w14:textId="77777777" w:rsidR="00104221" w:rsidRPr="009C42FA" w:rsidRDefault="00104221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Purpose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0E94D4EE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7DE1B7A0" w14:textId="77777777" w:rsidTr="008F0259">
        <w:trPr>
          <w:trHeight w:val="338"/>
        </w:trPr>
        <w:tc>
          <w:tcPr>
            <w:tcW w:w="1010" w:type="pct"/>
            <w:vAlign w:val="bottom"/>
          </w:tcPr>
          <w:p w14:paraId="27BCE3A2" w14:textId="77777777" w:rsidR="00104221" w:rsidRPr="009C42FA" w:rsidRDefault="00104221" w:rsidP="00F82F5B">
            <w:pPr>
              <w:rPr>
                <w:sz w:val="24"/>
              </w:rPr>
            </w:pP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147594FF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104221" w:rsidRPr="009C42FA" w14:paraId="7CAE5112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7B51C436" w14:textId="77777777" w:rsidR="00104221" w:rsidRPr="009C42FA" w:rsidRDefault="00104221" w:rsidP="00F82F5B">
            <w:pPr>
              <w:rPr>
                <w:sz w:val="24"/>
              </w:rPr>
            </w:pPr>
            <w:bookmarkStart w:id="0" w:name="_Hlk10029234"/>
            <w:r w:rsidRPr="009C42FA">
              <w:rPr>
                <w:sz w:val="24"/>
              </w:rPr>
              <w:t>SSN/TAX ID#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14:paraId="0AE134AC" w14:textId="77777777" w:rsidR="00104221" w:rsidRPr="009C42FA" w:rsidRDefault="00104221" w:rsidP="00F82F5B">
            <w:pPr>
              <w:spacing w:before="120"/>
              <w:rPr>
                <w:sz w:val="24"/>
              </w:rPr>
            </w:pPr>
          </w:p>
        </w:tc>
      </w:tr>
      <w:tr w:rsidR="006E6FC8" w:rsidRPr="009C42FA" w14:paraId="5C38F18F" w14:textId="77777777" w:rsidTr="008F0259">
        <w:trPr>
          <w:trHeight w:val="576"/>
        </w:trPr>
        <w:tc>
          <w:tcPr>
            <w:tcW w:w="1010" w:type="pct"/>
            <w:vAlign w:val="bottom"/>
          </w:tcPr>
          <w:p w14:paraId="2CFBB7AB" w14:textId="77777777" w:rsidR="006E6FC8" w:rsidRPr="009C42FA" w:rsidRDefault="000B72EB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1099 Reportable</w:t>
            </w:r>
          </w:p>
        </w:tc>
        <w:tc>
          <w:tcPr>
            <w:tcW w:w="39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E9B55D" w14:textId="77777777" w:rsidR="006E6FC8" w:rsidRPr="00F82F5B" w:rsidRDefault="006E6FC8" w:rsidP="00F82F5B">
            <w:pPr>
              <w:spacing w:before="120"/>
              <w:rPr>
                <w:i/>
                <w:sz w:val="22"/>
              </w:rPr>
            </w:pPr>
            <w:r w:rsidRPr="00F82F5B">
              <w:rPr>
                <w:i/>
                <w:sz w:val="22"/>
              </w:rPr>
              <w:t>(Also needed if contribution to a political committee is $5,000 or more)</w:t>
            </w:r>
          </w:p>
          <w:p w14:paraId="4FC1E347" w14:textId="79FA1367" w:rsidR="000B72EB" w:rsidRPr="009C42FA" w:rsidRDefault="000B72EB" w:rsidP="00F82F5B">
            <w:pPr>
              <w:spacing w:before="120"/>
              <w:rPr>
                <w:i/>
                <w:sz w:val="24"/>
              </w:rPr>
            </w:pPr>
            <w:r w:rsidRPr="009C42FA">
              <w:rPr>
                <w:rFonts w:eastAsia="MS Gothic" w:cstheme="minorHAnsi"/>
                <w:sz w:val="24"/>
              </w:rPr>
              <w:t>Yes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proofErr w:type="gramStart"/>
            <w:r w:rsidRPr="009C42FA">
              <w:rPr>
                <w:rFonts w:ascii="MS Gothic" w:eastAsia="MS Gothic" w:hAnsi="MS Gothic" w:hint="eastAsia"/>
                <w:sz w:val="24"/>
              </w:rPr>
              <w:t xml:space="preserve">☐ 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r w:rsidRPr="009C42FA">
              <w:rPr>
                <w:rFonts w:eastAsia="MS Gothic" w:cstheme="minorHAnsi"/>
                <w:sz w:val="24"/>
              </w:rPr>
              <w:t>No</w:t>
            </w:r>
            <w:proofErr w:type="gramEnd"/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</w:rPr>
                <w:id w:val="-207441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C42F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0B72EB" w:rsidRPr="009C42FA" w14:paraId="37E7E984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6799D918" w14:textId="1C3A3BE6" w:rsidR="000B72EB" w:rsidRPr="009C42FA" w:rsidRDefault="000B72EB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DE542 Filed</w:t>
            </w:r>
          </w:p>
        </w:tc>
        <w:tc>
          <w:tcPr>
            <w:tcW w:w="39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A5ABE" w14:textId="4261B93B" w:rsidR="000B72EB" w:rsidRPr="009C42FA" w:rsidRDefault="000B72EB" w:rsidP="00F82F5B">
            <w:pPr>
              <w:spacing w:before="120"/>
              <w:rPr>
                <w:sz w:val="24"/>
              </w:rPr>
            </w:pPr>
            <w:r w:rsidRPr="009C42FA">
              <w:rPr>
                <w:rFonts w:eastAsia="MS Gothic" w:cstheme="minorHAnsi"/>
                <w:sz w:val="24"/>
              </w:rPr>
              <w:t>Yes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proofErr w:type="gramStart"/>
            <w:r w:rsidRPr="009C42FA">
              <w:rPr>
                <w:rFonts w:ascii="MS Gothic" w:eastAsia="MS Gothic" w:hAnsi="MS Gothic" w:hint="eastAsia"/>
                <w:sz w:val="24"/>
              </w:rPr>
              <w:t xml:space="preserve">☐ 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r w:rsidRPr="009C42FA">
              <w:rPr>
                <w:rFonts w:eastAsia="MS Gothic" w:cstheme="minorHAnsi"/>
                <w:sz w:val="24"/>
              </w:rPr>
              <w:t>No</w:t>
            </w:r>
            <w:proofErr w:type="gramEnd"/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</w:rPr>
                <w:id w:val="10270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C2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tr w:rsidR="00604C20" w:rsidRPr="009C42FA" w14:paraId="2CA01D27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36E0EAE4" w14:textId="4192B9DF" w:rsidR="00604C20" w:rsidRPr="009C42FA" w:rsidRDefault="00604C20" w:rsidP="00F82F5B">
            <w:pPr>
              <w:rPr>
                <w:sz w:val="24"/>
              </w:rPr>
            </w:pPr>
            <w:r>
              <w:rPr>
                <w:sz w:val="24"/>
              </w:rPr>
              <w:t>Shared Expenditure</w:t>
            </w:r>
          </w:p>
        </w:tc>
        <w:tc>
          <w:tcPr>
            <w:tcW w:w="39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9FF5A8" w14:textId="11B5FCBF" w:rsidR="00604C20" w:rsidRPr="009C42FA" w:rsidRDefault="00604C20" w:rsidP="00F82F5B">
            <w:pPr>
              <w:spacing w:before="120"/>
              <w:rPr>
                <w:rFonts w:eastAsia="MS Gothic" w:cstheme="minorHAnsi"/>
                <w:sz w:val="24"/>
              </w:rPr>
            </w:pPr>
            <w:r>
              <w:rPr>
                <w:rFonts w:eastAsia="MS Gothic" w:cstheme="minorHAnsi"/>
                <w:sz w:val="24"/>
              </w:rPr>
              <w:t>Admin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r w:rsidRPr="009C42FA">
              <w:rPr>
                <w:rFonts w:ascii="MS Gothic" w:eastAsia="MS Gothic" w:hAnsi="MS Gothic" w:hint="eastAsia"/>
                <w:sz w:val="24"/>
              </w:rPr>
              <w:t xml:space="preserve">☐ </w:t>
            </w:r>
            <w:r>
              <w:rPr>
                <w:rFonts w:eastAsia="MS Gothic" w:cstheme="minorHAnsi"/>
                <w:sz w:val="24"/>
              </w:rPr>
              <w:t>Direct Fundraising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</w:rPr>
                <w:id w:val="168824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4"/>
              </w:rPr>
              <w:t xml:space="preserve"> </w:t>
            </w:r>
            <w:r>
              <w:rPr>
                <w:rFonts w:eastAsia="MS Gothic" w:cstheme="minorHAnsi"/>
                <w:sz w:val="24"/>
              </w:rPr>
              <w:t>Unallocated FEA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r w:rsidRPr="009C42FA">
              <w:rPr>
                <w:rFonts w:ascii="MS Gothic" w:eastAsia="MS Gothic" w:hAnsi="MS Gothic" w:hint="eastAsia"/>
                <w:sz w:val="24"/>
              </w:rPr>
              <w:t>☐</w:t>
            </w:r>
          </w:p>
        </w:tc>
      </w:tr>
      <w:tr w:rsidR="00604C20" w:rsidRPr="009C42FA" w14:paraId="63977438" w14:textId="77777777" w:rsidTr="008F0259">
        <w:trPr>
          <w:trHeight w:val="211"/>
        </w:trPr>
        <w:tc>
          <w:tcPr>
            <w:tcW w:w="1010" w:type="pct"/>
            <w:vAlign w:val="bottom"/>
          </w:tcPr>
          <w:p w14:paraId="109B117F" w14:textId="7851C41C" w:rsidR="00604C20" w:rsidRDefault="00604C20" w:rsidP="00F82F5B">
            <w:pPr>
              <w:rPr>
                <w:sz w:val="24"/>
              </w:rPr>
            </w:pPr>
            <w:r>
              <w:rPr>
                <w:sz w:val="24"/>
              </w:rPr>
              <w:t>Copy of Literature</w:t>
            </w:r>
          </w:p>
        </w:tc>
        <w:tc>
          <w:tcPr>
            <w:tcW w:w="39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FB0264" w14:textId="03690A06" w:rsidR="00604C20" w:rsidRDefault="00604C20" w:rsidP="00F82F5B">
            <w:pPr>
              <w:spacing w:before="120"/>
              <w:rPr>
                <w:rFonts w:eastAsia="MS Gothic" w:cstheme="minorHAnsi"/>
                <w:sz w:val="24"/>
              </w:rPr>
            </w:pPr>
            <w:r w:rsidRPr="009C42FA">
              <w:rPr>
                <w:rFonts w:eastAsia="MS Gothic" w:cstheme="minorHAnsi"/>
                <w:sz w:val="24"/>
              </w:rPr>
              <w:t>Yes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proofErr w:type="gramStart"/>
            <w:r w:rsidRPr="009C42FA">
              <w:rPr>
                <w:rFonts w:ascii="MS Gothic" w:eastAsia="MS Gothic" w:hAnsi="MS Gothic" w:hint="eastAsia"/>
                <w:sz w:val="24"/>
              </w:rPr>
              <w:t xml:space="preserve">☐ </w:t>
            </w:r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r w:rsidRPr="009C42FA">
              <w:rPr>
                <w:rFonts w:eastAsia="MS Gothic" w:cstheme="minorHAnsi"/>
                <w:sz w:val="24"/>
              </w:rPr>
              <w:t>No</w:t>
            </w:r>
            <w:proofErr w:type="gramEnd"/>
            <w:r w:rsidRPr="009C42FA">
              <w:rPr>
                <w:rFonts w:ascii="MS Gothic" w:eastAsia="MS Gothic" w:hAnsi="MS Gothic"/>
                <w:sz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</w:rPr>
                <w:id w:val="-126838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</w:p>
        </w:tc>
      </w:tr>
      <w:bookmarkEnd w:id="0"/>
    </w:tbl>
    <w:p w14:paraId="59122BB1" w14:textId="77777777" w:rsidR="006227C9" w:rsidRDefault="006227C9" w:rsidP="0073326A">
      <w:pPr>
        <w:spacing w:after="0"/>
        <w:rPr>
          <w:i/>
          <w:sz w:val="24"/>
        </w:rPr>
      </w:pPr>
    </w:p>
    <w:p w14:paraId="36F4A5A8" w14:textId="6AD9AF40" w:rsidR="00210090" w:rsidRPr="00604C20" w:rsidRDefault="00CF123A" w:rsidP="0073326A">
      <w:pPr>
        <w:spacing w:after="0"/>
        <w:rPr>
          <w:i/>
          <w:sz w:val="20"/>
          <w:szCs w:val="22"/>
        </w:rPr>
      </w:pPr>
      <w:r w:rsidRPr="00604C20">
        <w:rPr>
          <w:i/>
          <w:sz w:val="20"/>
          <w:szCs w:val="22"/>
        </w:rPr>
        <w:t xml:space="preserve">If this is a contribution to a political </w:t>
      </w:r>
      <w:r w:rsidR="00210090" w:rsidRPr="00604C20">
        <w:rPr>
          <w:i/>
          <w:sz w:val="20"/>
          <w:szCs w:val="22"/>
        </w:rPr>
        <w:t>committee,</w:t>
      </w:r>
      <w:r w:rsidRPr="00604C20">
        <w:rPr>
          <w:i/>
          <w:sz w:val="20"/>
          <w:szCs w:val="22"/>
        </w:rPr>
        <w:t xml:space="preserve"> please provide </w:t>
      </w:r>
      <w:r w:rsidR="00104221" w:rsidRPr="00604C20">
        <w:rPr>
          <w:i/>
          <w:sz w:val="20"/>
          <w:szCs w:val="22"/>
        </w:rPr>
        <w:t>the below information:</w:t>
      </w:r>
    </w:p>
    <w:tbl>
      <w:tblPr>
        <w:tblStyle w:val="TableGrid"/>
        <w:tblpPr w:leftFromText="180" w:rightFromText="180" w:vertAnchor="text" w:horzAnchor="margin" w:tblpY="114"/>
        <w:tblOverlap w:val="never"/>
        <w:tblW w:w="51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8786"/>
      </w:tblGrid>
      <w:tr w:rsidR="009C42FA" w:rsidRPr="009C42FA" w14:paraId="1EC6C3DA" w14:textId="77777777" w:rsidTr="008F0259">
        <w:trPr>
          <w:trHeight w:val="207"/>
        </w:trPr>
        <w:tc>
          <w:tcPr>
            <w:tcW w:w="1019" w:type="pct"/>
            <w:vAlign w:val="bottom"/>
          </w:tcPr>
          <w:p w14:paraId="3FBA49A7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FPPC ID#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68A8620F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9C42FA" w:rsidRPr="009C42FA" w14:paraId="42FFC8DB" w14:textId="77777777" w:rsidTr="008F0259">
        <w:trPr>
          <w:trHeight w:val="200"/>
        </w:trPr>
        <w:tc>
          <w:tcPr>
            <w:tcW w:w="1019" w:type="pct"/>
            <w:vAlign w:val="bottom"/>
          </w:tcPr>
          <w:p w14:paraId="4A5432F9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Candidate Name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1B345DD1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9C42FA" w:rsidRPr="009C42FA" w14:paraId="7D428C9B" w14:textId="77777777" w:rsidTr="008F0259">
        <w:trPr>
          <w:trHeight w:val="207"/>
        </w:trPr>
        <w:tc>
          <w:tcPr>
            <w:tcW w:w="1019" w:type="pct"/>
            <w:vAlign w:val="bottom"/>
          </w:tcPr>
          <w:p w14:paraId="69C960A8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Office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6D8E0AD5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9C42FA" w:rsidRPr="009C42FA" w14:paraId="2695089A" w14:textId="77777777" w:rsidTr="008F0259">
        <w:trPr>
          <w:trHeight w:val="200"/>
        </w:trPr>
        <w:tc>
          <w:tcPr>
            <w:tcW w:w="1019" w:type="pct"/>
            <w:vAlign w:val="bottom"/>
          </w:tcPr>
          <w:p w14:paraId="7D1900A1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Jurisdiction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433A171A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9C42FA" w:rsidRPr="009C42FA" w14:paraId="1F70D72D" w14:textId="77777777" w:rsidTr="008F0259">
        <w:trPr>
          <w:trHeight w:val="207"/>
        </w:trPr>
        <w:tc>
          <w:tcPr>
            <w:tcW w:w="1019" w:type="pct"/>
            <w:vAlign w:val="bottom"/>
          </w:tcPr>
          <w:p w14:paraId="3E77D2B6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Election Date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15DB76FF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9C42FA" w:rsidRPr="009C42FA" w14:paraId="7289C4EB" w14:textId="77777777" w:rsidTr="008F0259">
        <w:trPr>
          <w:trHeight w:val="200"/>
        </w:trPr>
        <w:tc>
          <w:tcPr>
            <w:tcW w:w="1019" w:type="pct"/>
            <w:vAlign w:val="bottom"/>
          </w:tcPr>
          <w:p w14:paraId="46FB9836" w14:textId="77777777" w:rsidR="009C42FA" w:rsidRPr="009C42FA" w:rsidRDefault="009C42FA" w:rsidP="00F82F5B">
            <w:pPr>
              <w:rPr>
                <w:sz w:val="24"/>
              </w:rPr>
            </w:pPr>
            <w:r w:rsidRPr="009C42FA">
              <w:rPr>
                <w:sz w:val="24"/>
              </w:rPr>
              <w:t>Local Limits (if any)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3D0B38AB" w14:textId="77777777" w:rsidR="009C42FA" w:rsidRPr="009C42FA" w:rsidRDefault="009C42FA" w:rsidP="00F82F5B">
            <w:pPr>
              <w:spacing w:before="120"/>
              <w:rPr>
                <w:sz w:val="24"/>
              </w:rPr>
            </w:pPr>
          </w:p>
        </w:tc>
      </w:tr>
      <w:tr w:rsidR="00F82F5B" w:rsidRPr="009C42FA" w14:paraId="478598BD" w14:textId="77777777" w:rsidTr="00604C20">
        <w:trPr>
          <w:trHeight w:val="425"/>
        </w:trPr>
        <w:tc>
          <w:tcPr>
            <w:tcW w:w="1019" w:type="pct"/>
            <w:vAlign w:val="bottom"/>
          </w:tcPr>
          <w:p w14:paraId="115786EA" w14:textId="4B4034B7" w:rsidR="00F82F5B" w:rsidRPr="009C42FA" w:rsidRDefault="00F82F5B" w:rsidP="00F82F5B">
            <w:pPr>
              <w:rPr>
                <w:sz w:val="24"/>
              </w:rPr>
            </w:pPr>
            <w:r>
              <w:rPr>
                <w:sz w:val="24"/>
              </w:rPr>
              <w:t>Approved by</w:t>
            </w:r>
          </w:p>
        </w:tc>
        <w:tc>
          <w:tcPr>
            <w:tcW w:w="3981" w:type="pct"/>
            <w:tcBorders>
              <w:bottom w:val="single" w:sz="4" w:space="0" w:color="auto"/>
            </w:tcBorders>
            <w:vAlign w:val="bottom"/>
          </w:tcPr>
          <w:p w14:paraId="65DF6DD6" w14:textId="77777777" w:rsidR="00F82F5B" w:rsidRPr="009C42FA" w:rsidRDefault="00F82F5B" w:rsidP="00F82F5B">
            <w:pPr>
              <w:spacing w:before="120"/>
              <w:rPr>
                <w:sz w:val="24"/>
              </w:rPr>
            </w:pPr>
          </w:p>
        </w:tc>
      </w:tr>
    </w:tbl>
    <w:p w14:paraId="2361C7F8" w14:textId="77777777" w:rsidR="009C42FA" w:rsidRPr="009C42FA" w:rsidRDefault="009C42FA" w:rsidP="009C42FA">
      <w:pPr>
        <w:rPr>
          <w:sz w:val="24"/>
          <w:szCs w:val="16"/>
        </w:rPr>
      </w:pPr>
    </w:p>
    <w:sectPr w:rsidR="009C42FA" w:rsidRPr="009C42FA" w:rsidSect="006E6FC8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DD94" w14:textId="77777777" w:rsidR="002E67FB" w:rsidRDefault="002E67FB" w:rsidP="00650259">
      <w:pPr>
        <w:spacing w:after="0" w:line="240" w:lineRule="auto"/>
      </w:pPr>
      <w:r>
        <w:separator/>
      </w:r>
    </w:p>
  </w:endnote>
  <w:endnote w:type="continuationSeparator" w:id="0">
    <w:p w14:paraId="5A4E3D08" w14:textId="77777777" w:rsidR="002E67FB" w:rsidRDefault="002E67F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F49A65-C195-4DB9-B57C-A05AB875F753}"/>
    <w:embedBold r:id="rId2" w:fontKey="{2911CB15-86CD-4629-B8E7-43A4C80065B7}"/>
    <w:embedItalic r:id="rId3" w:fontKey="{2697021E-32C8-4FB8-91ED-EE52F5B7C2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B8A7A42-2A78-4232-B2B1-9100B6E6A5F5}"/>
    <w:embedBold r:id="rId5" w:fontKey="{B694CF46-FDA9-4F60-AF4D-D34EE5367B35}"/>
    <w:embedItalic r:id="rId6" w:fontKey="{5A7BC716-936F-490D-B03B-2DB51A97C0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F3782FA-8BB0-4825-B133-62FA478C19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9D9FA3A-6777-4B18-BA8F-6AC9332EFF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3CAE" w14:textId="631EEAF4" w:rsidR="000B72EB" w:rsidRDefault="000B72EB" w:rsidP="009C42FA">
    <w:pPr>
      <w:pStyle w:val="Footer"/>
      <w:tabs>
        <w:tab w:val="clear" w:pos="4680"/>
        <w:tab w:val="clear" w:pos="9810"/>
        <w:tab w:val="left" w:pos="4770"/>
      </w:tabs>
    </w:pPr>
    <w:r>
      <w:t>For Treasurer Purposes Only:</w:t>
    </w:r>
    <w:r w:rsidR="009C42FA">
      <w:tab/>
    </w:r>
  </w:p>
  <w:tbl>
    <w:tblPr>
      <w:tblStyle w:val="TableGrid"/>
      <w:tblpPr w:leftFromText="180" w:rightFromText="180" w:vertAnchor="text" w:horzAnchor="margin" w:tblpY="12"/>
      <w:tblOverlap w:val="never"/>
      <w:tblW w:w="510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9"/>
      <w:gridCol w:w="7806"/>
    </w:tblGrid>
    <w:tr w:rsidR="000B72EB" w:rsidRPr="000B72EB" w14:paraId="2435B800" w14:textId="77777777" w:rsidTr="0041667E">
      <w:trPr>
        <w:trHeight w:val="207"/>
      </w:trPr>
      <w:tc>
        <w:tcPr>
          <w:tcW w:w="1460" w:type="pct"/>
          <w:tcBorders>
            <w:top w:val="single" w:sz="4" w:space="0" w:color="auto"/>
            <w:left w:val="single" w:sz="4" w:space="0" w:color="auto"/>
          </w:tcBorders>
          <w:vAlign w:val="bottom"/>
        </w:tcPr>
        <w:p w14:paraId="3D43E0C7" w14:textId="1C84FBD5" w:rsidR="000B72EB" w:rsidRPr="000B72EB" w:rsidRDefault="000B72EB" w:rsidP="000B72EB">
          <w:pPr>
            <w:pStyle w:val="Footer"/>
          </w:pPr>
          <w:r>
            <w:t>Accrued</w:t>
          </w:r>
        </w:p>
      </w:tc>
      <w:tc>
        <w:tcPr>
          <w:tcW w:w="3540" w:type="pc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701301B7" w14:textId="54BA6D0B" w:rsidR="000B72EB" w:rsidRPr="000B72EB" w:rsidRDefault="000B72EB" w:rsidP="000B72EB">
          <w:pPr>
            <w:pStyle w:val="Footer"/>
            <w:rPr>
              <w:rFonts w:cstheme="minorHAnsi"/>
            </w:rPr>
          </w:pPr>
          <w:r w:rsidRPr="000B72EB">
            <w:rPr>
              <w:rFonts w:eastAsia="MS Gothic" w:cstheme="minorHAnsi"/>
            </w:rPr>
            <w:t>Yes</w:t>
          </w:r>
          <w:r w:rsidRPr="000B72EB">
            <w:rPr>
              <w:rFonts w:ascii="MS Gothic" w:eastAsia="MS Gothic" w:hAnsi="MS Gothic"/>
            </w:rPr>
            <w:t xml:space="preserve"> </w:t>
          </w:r>
          <w:proofErr w:type="gramStart"/>
          <w:r w:rsidRPr="000B72EB">
            <w:rPr>
              <w:rFonts w:ascii="MS Gothic" w:eastAsia="MS Gothic" w:hAnsi="MS Gothic" w:hint="eastAsia"/>
            </w:rPr>
            <w:t xml:space="preserve">☐ </w:t>
          </w:r>
          <w:r w:rsidRPr="000B72EB">
            <w:rPr>
              <w:rFonts w:ascii="MS Gothic" w:eastAsia="MS Gothic" w:hAnsi="MS Gothic"/>
            </w:rPr>
            <w:t xml:space="preserve"> </w:t>
          </w:r>
          <w:r w:rsidRPr="000B72EB">
            <w:rPr>
              <w:rFonts w:eastAsia="MS Gothic" w:cstheme="minorHAnsi"/>
            </w:rPr>
            <w:t>No</w:t>
          </w:r>
          <w:proofErr w:type="gramEnd"/>
          <w:r w:rsidRPr="000B72EB">
            <w:rPr>
              <w:rFonts w:ascii="MS Gothic" w:eastAsia="MS Gothic" w:hAnsi="MS Gothic"/>
            </w:rPr>
            <w:t xml:space="preserve"> </w:t>
          </w:r>
          <w:sdt>
            <w:sdtPr>
              <w:rPr>
                <w:rFonts w:ascii="MS Gothic" w:eastAsia="MS Gothic" w:hAnsi="MS Gothic"/>
              </w:rPr>
              <w:id w:val="471254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hint="eastAsia"/>
                </w:rPr>
                <w:t>☐</w:t>
              </w:r>
            </w:sdtContent>
          </w:sdt>
          <w:r>
            <w:rPr>
              <w:rFonts w:ascii="MS Gothic" w:eastAsia="MS Gothic" w:hAnsi="MS Gothic"/>
            </w:rPr>
            <w:t xml:space="preserve">    </w:t>
          </w:r>
          <w:r>
            <w:rPr>
              <w:rFonts w:eastAsia="MS Gothic" w:cstheme="minorHAnsi"/>
            </w:rPr>
            <w:t xml:space="preserve">Date of Accrual: </w:t>
          </w:r>
        </w:p>
      </w:tc>
    </w:tr>
    <w:tr w:rsidR="000B72EB" w:rsidRPr="000B72EB" w14:paraId="63F45E0E" w14:textId="77777777" w:rsidTr="0041667E">
      <w:trPr>
        <w:trHeight w:val="200"/>
      </w:trPr>
      <w:tc>
        <w:tcPr>
          <w:tcW w:w="1460" w:type="pct"/>
          <w:tcBorders>
            <w:left w:val="single" w:sz="4" w:space="0" w:color="auto"/>
          </w:tcBorders>
          <w:vAlign w:val="bottom"/>
        </w:tcPr>
        <w:p w14:paraId="3BE0AED8" w14:textId="4DF2553D" w:rsidR="000B72EB" w:rsidRPr="000B72EB" w:rsidRDefault="000B72EB" w:rsidP="000B72EB">
          <w:pPr>
            <w:pStyle w:val="Footer"/>
          </w:pPr>
          <w:r>
            <w:t>Sub Vendor</w:t>
          </w:r>
        </w:p>
      </w:tc>
      <w:tc>
        <w:tcPr>
          <w:tcW w:w="3540" w:type="pct"/>
          <w:tcBorders>
            <w:bottom w:val="single" w:sz="4" w:space="0" w:color="auto"/>
            <w:right w:val="single" w:sz="4" w:space="0" w:color="auto"/>
          </w:tcBorders>
          <w:vAlign w:val="bottom"/>
        </w:tcPr>
        <w:p w14:paraId="35A05BF4" w14:textId="472DB96F" w:rsidR="000B72EB" w:rsidRPr="000B72EB" w:rsidRDefault="000B72EB" w:rsidP="000B72EB">
          <w:pPr>
            <w:pStyle w:val="Footer"/>
          </w:pPr>
          <w:r w:rsidRPr="000B72EB">
            <w:rPr>
              <w:rFonts w:eastAsia="MS Gothic" w:cstheme="minorHAnsi"/>
            </w:rPr>
            <w:t>Yes</w:t>
          </w:r>
          <w:r w:rsidRPr="000B72EB">
            <w:rPr>
              <w:rFonts w:ascii="MS Gothic" w:eastAsia="MS Gothic" w:hAnsi="MS Gothic"/>
            </w:rPr>
            <w:t xml:space="preserve"> </w:t>
          </w:r>
          <w:proofErr w:type="gramStart"/>
          <w:r w:rsidRPr="000B72EB">
            <w:rPr>
              <w:rFonts w:ascii="MS Gothic" w:eastAsia="MS Gothic" w:hAnsi="MS Gothic" w:hint="eastAsia"/>
            </w:rPr>
            <w:t xml:space="preserve">☐ </w:t>
          </w:r>
          <w:r w:rsidRPr="000B72EB">
            <w:rPr>
              <w:rFonts w:ascii="MS Gothic" w:eastAsia="MS Gothic" w:hAnsi="MS Gothic"/>
            </w:rPr>
            <w:t xml:space="preserve"> </w:t>
          </w:r>
          <w:r w:rsidRPr="000B72EB">
            <w:rPr>
              <w:rFonts w:eastAsia="MS Gothic" w:cstheme="minorHAnsi"/>
            </w:rPr>
            <w:t>No</w:t>
          </w:r>
          <w:proofErr w:type="gramEnd"/>
          <w:r w:rsidRPr="000B72EB">
            <w:rPr>
              <w:rFonts w:ascii="MS Gothic" w:eastAsia="MS Gothic" w:hAnsi="MS Gothic"/>
            </w:rPr>
            <w:t xml:space="preserve"> </w:t>
          </w:r>
          <w:sdt>
            <w:sdtPr>
              <w:rPr>
                <w:rFonts w:ascii="MS Gothic" w:eastAsia="MS Gothic" w:hAnsi="MS Gothic"/>
              </w:rPr>
              <w:id w:val="90443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Pr="000B72EB">
                <w:rPr>
                  <w:rFonts w:ascii="MS Gothic" w:eastAsia="MS Gothic" w:hAnsi="MS Gothic" w:hint="eastAsia"/>
                </w:rPr>
                <w:t>☐</w:t>
              </w:r>
            </w:sdtContent>
          </w:sdt>
        </w:p>
      </w:tc>
    </w:tr>
    <w:tr w:rsidR="000B72EB" w:rsidRPr="000B72EB" w14:paraId="762208C9" w14:textId="77777777" w:rsidTr="0041667E">
      <w:trPr>
        <w:trHeight w:val="320"/>
      </w:trPr>
      <w:tc>
        <w:tcPr>
          <w:tcW w:w="1460" w:type="pct"/>
          <w:tcBorders>
            <w:left w:val="single" w:sz="4" w:space="0" w:color="auto"/>
            <w:bottom w:val="single" w:sz="4" w:space="0" w:color="auto"/>
          </w:tcBorders>
          <w:vAlign w:val="bottom"/>
        </w:tcPr>
        <w:p w14:paraId="30C924B1" w14:textId="4C39DEA3" w:rsidR="000B72EB" w:rsidRPr="000B72EB" w:rsidRDefault="000B72EB" w:rsidP="000B72EB">
          <w:pPr>
            <w:pStyle w:val="Footer"/>
          </w:pPr>
          <w:r>
            <w:t xml:space="preserve">Spending Code </w:t>
          </w:r>
          <w:r w:rsidR="009C42FA">
            <w:t>&amp; Category</w:t>
          </w:r>
        </w:p>
      </w:tc>
      <w:tc>
        <w:tcPr>
          <w:tcW w:w="3540" w:type="pct"/>
          <w:tcBorders>
            <w:bottom w:val="single" w:sz="4" w:space="0" w:color="auto"/>
            <w:right w:val="single" w:sz="4" w:space="0" w:color="auto"/>
          </w:tcBorders>
          <w:vAlign w:val="bottom"/>
        </w:tcPr>
        <w:p w14:paraId="79CE2539" w14:textId="77777777" w:rsidR="000B72EB" w:rsidRDefault="000B72EB" w:rsidP="000B72EB">
          <w:pPr>
            <w:pStyle w:val="Footer"/>
          </w:pPr>
        </w:p>
        <w:p w14:paraId="2F915977" w14:textId="3F21412D" w:rsidR="000B72EB" w:rsidRPr="000B72EB" w:rsidRDefault="000B72EB" w:rsidP="000B72EB">
          <w:pPr>
            <w:pStyle w:val="Footer"/>
          </w:pPr>
        </w:p>
      </w:tc>
    </w:tr>
  </w:tbl>
  <w:p w14:paraId="67168F0E" w14:textId="09AC97B0" w:rsidR="000B72EB" w:rsidRDefault="000B72EB">
    <w:pPr>
      <w:pStyle w:val="Footer"/>
    </w:pPr>
  </w:p>
  <w:p w14:paraId="10F04AFD" w14:textId="03E43ECF" w:rsidR="009D20B7" w:rsidRPr="0013575B" w:rsidRDefault="009D20B7" w:rsidP="009D20B7">
    <w:pPr>
      <w:pStyle w:val="Footer"/>
      <w:jc w:val="center"/>
      <w:rPr>
        <w:sz w:val="24"/>
        <w:lang w:val="fr-FR"/>
      </w:rPr>
    </w:pPr>
    <w:r w:rsidRPr="0013575B">
      <w:rPr>
        <w:sz w:val="24"/>
        <w:lang w:val="fr-FR"/>
      </w:rPr>
      <w:t>54</w:t>
    </w:r>
    <w:r w:rsidR="0013575B">
      <w:rPr>
        <w:sz w:val="24"/>
        <w:lang w:val="fr-FR"/>
      </w:rPr>
      <w:t>45</w:t>
    </w:r>
    <w:r w:rsidRPr="0013575B">
      <w:rPr>
        <w:sz w:val="24"/>
        <w:lang w:val="fr-FR"/>
      </w:rPr>
      <w:t xml:space="preserve"> Madison Avenue, Sacramento, CA 95841      </w:t>
    </w:r>
    <w:r w:rsidRPr="0013575B">
      <w:rPr>
        <w:sz w:val="24"/>
        <w:lang w:val="fr-FR"/>
      </w:rPr>
      <w:tab/>
    </w:r>
    <w:proofErr w:type="gramStart"/>
    <w:r w:rsidRPr="0013575B">
      <w:rPr>
        <w:sz w:val="24"/>
        <w:lang w:val="fr-FR"/>
      </w:rPr>
      <w:t>t:</w:t>
    </w:r>
    <w:proofErr w:type="gramEnd"/>
    <w:r w:rsidRPr="0013575B">
      <w:rPr>
        <w:sz w:val="24"/>
        <w:lang w:val="fr-FR"/>
      </w:rPr>
      <w:t xml:space="preserve"> 916-348-9100    fax: 916-348-9111     www.rcbs.us</w:t>
    </w:r>
  </w:p>
  <w:p w14:paraId="1061908A" w14:textId="77777777" w:rsidR="000B72EB" w:rsidRPr="0013575B" w:rsidRDefault="000B72EB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47AA3" w14:textId="77777777" w:rsidR="002E67FB" w:rsidRDefault="002E67FB" w:rsidP="00650259">
      <w:pPr>
        <w:spacing w:after="0" w:line="240" w:lineRule="auto"/>
      </w:pPr>
      <w:r>
        <w:separator/>
      </w:r>
    </w:p>
  </w:footnote>
  <w:footnote w:type="continuationSeparator" w:id="0">
    <w:p w14:paraId="5FA1C859" w14:textId="77777777" w:rsidR="002E67FB" w:rsidRDefault="002E67F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9173" w14:textId="426AD1C8" w:rsidR="00650259" w:rsidRPr="00CF123A" w:rsidRDefault="00CF123A" w:rsidP="006E6FC8">
    <w:pPr>
      <w:pStyle w:val="NoSpacing"/>
      <w:rPr>
        <w:sz w:val="36"/>
      </w:rPr>
    </w:pPr>
    <w:r>
      <w:rPr>
        <w:noProof/>
      </w:rPr>
      <w:drawing>
        <wp:inline distT="0" distB="0" distL="0" distR="0" wp14:anchorId="55C0EDF1" wp14:editId="320E0983">
          <wp:extent cx="1657350" cy="7334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6FC8">
      <w:rPr>
        <w:sz w:val="56"/>
      </w:rPr>
      <w:tab/>
    </w:r>
    <w:r w:rsidR="006E6FC8">
      <w:rPr>
        <w:sz w:val="56"/>
      </w:rPr>
      <w:tab/>
    </w:r>
    <w:r>
      <w:rPr>
        <w:sz w:val="56"/>
      </w:rPr>
      <w:t>Check Request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23A"/>
    <w:rsid w:val="00052382"/>
    <w:rsid w:val="0006568A"/>
    <w:rsid w:val="00076F0F"/>
    <w:rsid w:val="00084253"/>
    <w:rsid w:val="00097520"/>
    <w:rsid w:val="000B72EB"/>
    <w:rsid w:val="000D1F49"/>
    <w:rsid w:val="00104221"/>
    <w:rsid w:val="0013575B"/>
    <w:rsid w:val="001727CA"/>
    <w:rsid w:val="001A7933"/>
    <w:rsid w:val="001E46F8"/>
    <w:rsid w:val="00210090"/>
    <w:rsid w:val="00290F5E"/>
    <w:rsid w:val="002C56E6"/>
    <w:rsid w:val="002E67FB"/>
    <w:rsid w:val="00335230"/>
    <w:rsid w:val="00361E11"/>
    <w:rsid w:val="003A526B"/>
    <w:rsid w:val="003B4744"/>
    <w:rsid w:val="003F0847"/>
    <w:rsid w:val="003F55D9"/>
    <w:rsid w:val="0040090B"/>
    <w:rsid w:val="0041667E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04C20"/>
    <w:rsid w:val="006227C9"/>
    <w:rsid w:val="0063739C"/>
    <w:rsid w:val="00650259"/>
    <w:rsid w:val="00651C81"/>
    <w:rsid w:val="006E62D8"/>
    <w:rsid w:val="006E6FC8"/>
    <w:rsid w:val="00711335"/>
    <w:rsid w:val="00713D1C"/>
    <w:rsid w:val="00732B16"/>
    <w:rsid w:val="0073326A"/>
    <w:rsid w:val="00770F25"/>
    <w:rsid w:val="007A35A8"/>
    <w:rsid w:val="007B0A85"/>
    <w:rsid w:val="007C6A52"/>
    <w:rsid w:val="00801423"/>
    <w:rsid w:val="00806FF3"/>
    <w:rsid w:val="0082043E"/>
    <w:rsid w:val="008479BD"/>
    <w:rsid w:val="008E203A"/>
    <w:rsid w:val="008F0259"/>
    <w:rsid w:val="0091229C"/>
    <w:rsid w:val="00940E73"/>
    <w:rsid w:val="00976D36"/>
    <w:rsid w:val="0098597D"/>
    <w:rsid w:val="009C42FA"/>
    <w:rsid w:val="009D20B7"/>
    <w:rsid w:val="009F619A"/>
    <w:rsid w:val="009F6DDE"/>
    <w:rsid w:val="00A370A8"/>
    <w:rsid w:val="00A51B9A"/>
    <w:rsid w:val="00A60442"/>
    <w:rsid w:val="00AB0BCC"/>
    <w:rsid w:val="00B160CA"/>
    <w:rsid w:val="00B3245B"/>
    <w:rsid w:val="00BD4753"/>
    <w:rsid w:val="00BD5CB1"/>
    <w:rsid w:val="00BE62EE"/>
    <w:rsid w:val="00C003BA"/>
    <w:rsid w:val="00C11065"/>
    <w:rsid w:val="00C46878"/>
    <w:rsid w:val="00C72268"/>
    <w:rsid w:val="00CB4A51"/>
    <w:rsid w:val="00CD4532"/>
    <w:rsid w:val="00CD47B0"/>
    <w:rsid w:val="00CE6104"/>
    <w:rsid w:val="00CE7918"/>
    <w:rsid w:val="00CF123A"/>
    <w:rsid w:val="00D16163"/>
    <w:rsid w:val="00D96F78"/>
    <w:rsid w:val="00DB3FAD"/>
    <w:rsid w:val="00E61C09"/>
    <w:rsid w:val="00E677FE"/>
    <w:rsid w:val="00EB3B58"/>
    <w:rsid w:val="00EC7359"/>
    <w:rsid w:val="00EE3054"/>
    <w:rsid w:val="00F00606"/>
    <w:rsid w:val="00F01256"/>
    <w:rsid w:val="00F82F5B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D150B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qFormat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table" w:styleId="PlainTable2">
    <w:name w:val="Plain Table 2"/>
    <w:basedOn w:val="TableNormal"/>
    <w:uiPriority w:val="42"/>
    <w:rsid w:val="0021009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9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ssa\AppData\Local\Packages\Microsoft.Office.Desktop_8wekyb3d8bbwe\LocalCache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sharepoint/v3"/>
    <ds:schemaRef ds:uri="6dc4bcd6-49db-4c07-9060-8acfc67cef9f"/>
    <ds:schemaRef ds:uri="http://schemas.openxmlformats.org/package/2006/metadata/core-properties"/>
    <ds:schemaRef ds:uri="fb0879af-3eba-417a-a55a-ffe6dcd6ca77"/>
  </ds:schemaRefs>
</ds:datastoreItem>
</file>

<file path=customXml/itemProps3.xml><?xml version="1.0" encoding="utf-8"?>
<ds:datastoreItem xmlns:ds="http://schemas.openxmlformats.org/officeDocument/2006/customXml" ds:itemID="{8996C98C-540B-4D2E-B5A7-E6986DE67A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2019-05-29T22:44:00Z</dcterms:created>
  <dcterms:modified xsi:type="dcterms:W3CDTF">2021-04-21T19:47:00Z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